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0CFE8" w14:textId="77777777" w:rsidR="006E6FBF" w:rsidRDefault="006E6FBF" w:rsidP="00106AC9">
      <w:pPr>
        <w:rPr>
          <w:b/>
        </w:rPr>
      </w:pPr>
    </w:p>
    <w:p w14:paraId="25AE0E6E" w14:textId="267B143C" w:rsidR="00106AC9" w:rsidRDefault="006F41C5" w:rsidP="00106AC9">
      <w:pPr>
        <w:rPr>
          <w:b/>
        </w:rPr>
      </w:pPr>
      <w:r w:rsidRPr="00411A1D">
        <w:rPr>
          <w:b/>
        </w:rPr>
        <w:t xml:space="preserve">Class Notes from </w:t>
      </w:r>
      <w:r w:rsidR="00996860">
        <w:rPr>
          <w:b/>
        </w:rPr>
        <w:t xml:space="preserve">November </w:t>
      </w:r>
      <w:r w:rsidR="00D6441A">
        <w:rPr>
          <w:b/>
        </w:rPr>
        <w:t>13</w:t>
      </w:r>
      <w:r w:rsidR="006A0876">
        <w:rPr>
          <w:b/>
        </w:rPr>
        <w:t>, 20</w:t>
      </w:r>
      <w:r w:rsidR="00106AC9">
        <w:rPr>
          <w:b/>
        </w:rPr>
        <w:t>2</w:t>
      </w:r>
      <w:r w:rsidR="00A24522">
        <w:rPr>
          <w:b/>
        </w:rPr>
        <w:t>1</w:t>
      </w:r>
    </w:p>
    <w:p w14:paraId="1AF800BC" w14:textId="77777777" w:rsidR="00996860" w:rsidRPr="00A042C8" w:rsidRDefault="00996860" w:rsidP="00996860">
      <w:pPr>
        <w:pStyle w:val="ListParagraph"/>
        <w:ind w:left="1440"/>
        <w:rPr>
          <w:bCs/>
        </w:rPr>
      </w:pPr>
    </w:p>
    <w:p w14:paraId="371D64D7" w14:textId="176DF0F0" w:rsidR="006E6FBF" w:rsidRPr="00020836" w:rsidRDefault="00996860" w:rsidP="00D6441A">
      <w:pPr>
        <w:pStyle w:val="ListParagraph"/>
        <w:numPr>
          <w:ilvl w:val="0"/>
          <w:numId w:val="2"/>
        </w:numPr>
      </w:pPr>
      <w:r>
        <w:rPr>
          <w:b/>
        </w:rPr>
        <w:t xml:space="preserve">Reviewed the homework from our </w:t>
      </w:r>
      <w:proofErr w:type="spellStart"/>
      <w:r>
        <w:rPr>
          <w:b/>
        </w:rPr>
        <w:t>Arbeitsbuch</w:t>
      </w:r>
      <w:proofErr w:type="spellEnd"/>
      <w:r>
        <w:rPr>
          <w:b/>
        </w:rPr>
        <w:t xml:space="preserve"> (AB) portion of the textbook </w:t>
      </w:r>
    </w:p>
    <w:p w14:paraId="6FC0D737" w14:textId="4AED3481" w:rsidR="00020836" w:rsidRPr="00020836" w:rsidRDefault="00020836" w:rsidP="00020836">
      <w:pPr>
        <w:pStyle w:val="ListParagraph"/>
        <w:numPr>
          <w:ilvl w:val="1"/>
          <w:numId w:val="2"/>
        </w:numPr>
        <w:rPr>
          <w:lang w:val="de-DE"/>
        </w:rPr>
      </w:pPr>
      <w:r w:rsidRPr="00020836">
        <w:rPr>
          <w:b/>
          <w:lang w:val="de-DE"/>
        </w:rPr>
        <w:t>…ist nicht da. - … is n</w:t>
      </w:r>
      <w:r>
        <w:rPr>
          <w:b/>
          <w:lang w:val="de-DE"/>
        </w:rPr>
        <w:t>ot here</w:t>
      </w:r>
    </w:p>
    <w:p w14:paraId="46126659" w14:textId="051D8E51" w:rsidR="00020836" w:rsidRDefault="00020836" w:rsidP="00020836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Freut mich – my pleasure</w:t>
      </w:r>
    </w:p>
    <w:p w14:paraId="59E97478" w14:textId="06FF0B0E" w:rsidR="00020836" w:rsidRDefault="00020836" w:rsidP="00020836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bis sp</w:t>
      </w:r>
      <w:r>
        <w:rPr>
          <w:rFonts w:cstheme="minorHAnsi"/>
          <w:lang w:val="de-DE"/>
        </w:rPr>
        <w:t>ä</w:t>
      </w:r>
      <w:r>
        <w:rPr>
          <w:lang w:val="de-DE"/>
        </w:rPr>
        <w:t>ter – until later</w:t>
      </w:r>
    </w:p>
    <w:p w14:paraId="0157CECA" w14:textId="313C8538" w:rsidR="00020836" w:rsidRDefault="00020836" w:rsidP="00020836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wer – who</w:t>
      </w:r>
    </w:p>
    <w:p w14:paraId="0830A529" w14:textId="4C662299" w:rsidR="00020836" w:rsidRDefault="00020836" w:rsidP="00020836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wie – how</w:t>
      </w:r>
    </w:p>
    <w:p w14:paraId="054A1729" w14:textId="77777777" w:rsidR="00A1503E" w:rsidRDefault="00A1503E" w:rsidP="00A1503E">
      <w:pPr>
        <w:pStyle w:val="ListParagraph"/>
        <w:ind w:left="1440"/>
        <w:rPr>
          <w:lang w:val="de-DE"/>
        </w:rPr>
      </w:pPr>
    </w:p>
    <w:p w14:paraId="1E0C729F" w14:textId="29BEB501" w:rsidR="00020836" w:rsidRDefault="00020836" w:rsidP="00020836">
      <w:pPr>
        <w:pStyle w:val="ListParagraph"/>
        <w:numPr>
          <w:ilvl w:val="0"/>
          <w:numId w:val="2"/>
        </w:numPr>
      </w:pPr>
      <w:r w:rsidRPr="00020836">
        <w:t>we then did the G</w:t>
      </w:r>
      <w:r>
        <w:t>rammar review on pages 18-19</w:t>
      </w:r>
    </w:p>
    <w:p w14:paraId="1432ADB9" w14:textId="6485D7BA" w:rsidR="00020836" w:rsidRDefault="00020836" w:rsidP="00020836">
      <w:pPr>
        <w:pStyle w:val="ListParagraph"/>
        <w:numPr>
          <w:ilvl w:val="0"/>
          <w:numId w:val="2"/>
        </w:numPr>
      </w:pPr>
      <w:r>
        <w:t xml:space="preserve">followed by the </w:t>
      </w:r>
      <w:proofErr w:type="spellStart"/>
      <w:r>
        <w:t>Zwischendurch</w:t>
      </w:r>
      <w:proofErr w:type="spellEnd"/>
      <w:r>
        <w:t xml:space="preserve"> mal on pages 20-21</w:t>
      </w:r>
    </w:p>
    <w:p w14:paraId="7DB1D634" w14:textId="531B0338" w:rsidR="00020836" w:rsidRDefault="00020836" w:rsidP="00020836">
      <w:pPr>
        <w:pStyle w:val="ListParagraph"/>
        <w:numPr>
          <w:ilvl w:val="1"/>
          <w:numId w:val="2"/>
        </w:numPr>
      </w:pPr>
      <w:proofErr w:type="spellStart"/>
      <w:r>
        <w:t>Volksmusik</w:t>
      </w:r>
      <w:proofErr w:type="spellEnd"/>
      <w:r>
        <w:t xml:space="preserve"> is pronounced </w:t>
      </w:r>
      <w:proofErr w:type="spellStart"/>
      <w:r>
        <w:t>Folksmusic</w:t>
      </w:r>
      <w:proofErr w:type="spellEnd"/>
    </w:p>
    <w:p w14:paraId="4E576B83" w14:textId="7F7BE310" w:rsidR="00020836" w:rsidRDefault="00020836" w:rsidP="00020836">
      <w:pPr>
        <w:pStyle w:val="ListParagraph"/>
        <w:numPr>
          <w:ilvl w:val="1"/>
          <w:numId w:val="2"/>
        </w:numPr>
      </w:pPr>
      <w:proofErr w:type="spellStart"/>
      <w:r>
        <w:t>Uhu</w:t>
      </w:r>
      <w:proofErr w:type="spellEnd"/>
      <w:r>
        <w:t xml:space="preserve"> – sound an owl makes</w:t>
      </w:r>
    </w:p>
    <w:p w14:paraId="4EC2DAEB" w14:textId="177828E8" w:rsidR="00020836" w:rsidRDefault="00020836" w:rsidP="00020836">
      <w:pPr>
        <w:pStyle w:val="ListParagraph"/>
        <w:numPr>
          <w:ilvl w:val="1"/>
          <w:numId w:val="2"/>
        </w:numPr>
      </w:pPr>
      <w:proofErr w:type="spellStart"/>
      <w:r>
        <w:t>Eule</w:t>
      </w:r>
      <w:proofErr w:type="spellEnd"/>
      <w:r>
        <w:t xml:space="preserve"> (pronounced oi-</w:t>
      </w:r>
      <w:proofErr w:type="spellStart"/>
      <w:r>
        <w:t>leh</w:t>
      </w:r>
      <w:proofErr w:type="spellEnd"/>
      <w:r>
        <w:t>) is the animal itself owl</w:t>
      </w:r>
    </w:p>
    <w:p w14:paraId="77C61209" w14:textId="40D44368" w:rsidR="00020836" w:rsidRDefault="00020836" w:rsidP="00020836">
      <w:pPr>
        <w:pStyle w:val="ListParagraph"/>
        <w:numPr>
          <w:ilvl w:val="1"/>
          <w:numId w:val="2"/>
        </w:numPr>
      </w:pPr>
      <w:r>
        <w:t xml:space="preserve">listened to the </w:t>
      </w:r>
      <w:proofErr w:type="spellStart"/>
      <w:r>
        <w:t>Landeskunde</w:t>
      </w:r>
      <w:proofErr w:type="spellEnd"/>
      <w:r>
        <w:t xml:space="preserve"> on page 21 – how to greet others in different regions</w:t>
      </w:r>
    </w:p>
    <w:p w14:paraId="2A2ABAC9" w14:textId="77777777" w:rsidR="00020836" w:rsidRPr="00020836" w:rsidRDefault="00020836" w:rsidP="00020836">
      <w:pPr>
        <w:pStyle w:val="ListParagraph"/>
        <w:ind w:left="1440"/>
      </w:pPr>
    </w:p>
    <w:p w14:paraId="4C7BB1C5" w14:textId="58AF03F0" w:rsidR="000828CE" w:rsidRPr="00020836" w:rsidRDefault="00FE6E92" w:rsidP="000828CE">
      <w:pPr>
        <w:pStyle w:val="ListParagraph"/>
        <w:numPr>
          <w:ilvl w:val="0"/>
          <w:numId w:val="1"/>
        </w:numPr>
        <w:rPr>
          <w:bCs/>
        </w:rPr>
      </w:pPr>
      <w:r>
        <w:rPr>
          <w:rFonts w:cstheme="minorHAnsi"/>
        </w:rPr>
        <w:t xml:space="preserve">we then wrote a </w:t>
      </w:r>
      <w:r w:rsidR="00A1503E" w:rsidRPr="00A1503E">
        <w:rPr>
          <w:rFonts w:cstheme="minorHAnsi"/>
          <w:b/>
          <w:bCs/>
        </w:rPr>
        <w:t>TEST</w:t>
      </w:r>
      <w:r>
        <w:rPr>
          <w:rFonts w:cstheme="minorHAnsi"/>
        </w:rPr>
        <w:t xml:space="preserve"> for chapter one</w:t>
      </w:r>
      <w:r w:rsidR="00A1503E">
        <w:rPr>
          <w:rFonts w:cstheme="minorHAnsi"/>
        </w:rPr>
        <w:t xml:space="preserve"> (see below)</w:t>
      </w:r>
      <w:r>
        <w:rPr>
          <w:rFonts w:cstheme="minorHAnsi"/>
        </w:rPr>
        <w:t xml:space="preserve"> and reviewed the test upon completion</w:t>
      </w:r>
    </w:p>
    <w:p w14:paraId="423987FD" w14:textId="77777777" w:rsidR="00020836" w:rsidRPr="00FE6E92" w:rsidRDefault="00020836" w:rsidP="00020836">
      <w:pPr>
        <w:pStyle w:val="ListParagraph"/>
        <w:rPr>
          <w:bCs/>
        </w:rPr>
      </w:pPr>
    </w:p>
    <w:p w14:paraId="13E2461E" w14:textId="63656514" w:rsidR="00FE6E92" w:rsidRPr="00FE6E92" w:rsidRDefault="00FE6E92" w:rsidP="000828CE">
      <w:pPr>
        <w:pStyle w:val="ListParagraph"/>
        <w:numPr>
          <w:ilvl w:val="0"/>
          <w:numId w:val="1"/>
        </w:numPr>
        <w:rPr>
          <w:bCs/>
        </w:rPr>
      </w:pPr>
      <w:r>
        <w:rPr>
          <w:rFonts w:cstheme="minorHAnsi"/>
        </w:rPr>
        <w:t>we then discussed how to ask how someone is doing:</w:t>
      </w:r>
    </w:p>
    <w:p w14:paraId="43E39ABD" w14:textId="721B2BD8" w:rsidR="00FE6E92" w:rsidRPr="00FE6E92" w:rsidRDefault="00FE6E92" w:rsidP="00FE6E92">
      <w:pPr>
        <w:pStyle w:val="ListParagraph"/>
        <w:numPr>
          <w:ilvl w:val="1"/>
          <w:numId w:val="1"/>
        </w:numPr>
        <w:rPr>
          <w:bCs/>
        </w:rPr>
      </w:pPr>
      <w:r w:rsidRPr="00FE6E92">
        <w:rPr>
          <w:rFonts w:cstheme="minorHAnsi"/>
          <w:lang w:val="de-DE"/>
        </w:rPr>
        <w:t>Wie geht es dir? O</w:t>
      </w:r>
      <w:r>
        <w:rPr>
          <w:rFonts w:cstheme="minorHAnsi"/>
          <w:lang w:val="de-DE"/>
        </w:rPr>
        <w:t xml:space="preserve">r Wie geht es Ihnen? </w:t>
      </w:r>
      <w:r w:rsidRPr="00FE6E92">
        <w:rPr>
          <w:rFonts w:cstheme="minorHAnsi"/>
        </w:rPr>
        <w:t>(</w:t>
      </w:r>
      <w:r w:rsidR="00020836" w:rsidRPr="00FE6E92">
        <w:rPr>
          <w:rFonts w:cstheme="minorHAnsi"/>
        </w:rPr>
        <w:t>Literally</w:t>
      </w:r>
      <w:r w:rsidRPr="00FE6E92">
        <w:rPr>
          <w:rFonts w:cstheme="minorHAnsi"/>
        </w:rPr>
        <w:t xml:space="preserve"> translates to how g</w:t>
      </w:r>
      <w:r>
        <w:rPr>
          <w:rFonts w:cstheme="minorHAnsi"/>
        </w:rPr>
        <w:t>oes it for you)</w:t>
      </w:r>
    </w:p>
    <w:p w14:paraId="7330CA77" w14:textId="28AA5DB5" w:rsidR="00FE6E92" w:rsidRPr="00FE6E92" w:rsidRDefault="00FE6E92" w:rsidP="00FE6E92">
      <w:pPr>
        <w:pStyle w:val="ListParagraph"/>
        <w:numPr>
          <w:ilvl w:val="2"/>
          <w:numId w:val="1"/>
        </w:numPr>
        <w:rPr>
          <w:bCs/>
        </w:rPr>
      </w:pPr>
      <w:r>
        <w:rPr>
          <w:rFonts w:cstheme="minorHAnsi"/>
        </w:rPr>
        <w:t xml:space="preserve">the response is “Mir </w:t>
      </w:r>
      <w:proofErr w:type="spellStart"/>
      <w:r>
        <w:rPr>
          <w:rFonts w:cstheme="minorHAnsi"/>
        </w:rPr>
        <w:t>geht</w:t>
      </w:r>
      <w:proofErr w:type="spellEnd"/>
      <w:r>
        <w:rPr>
          <w:rFonts w:cstheme="minorHAnsi"/>
        </w:rPr>
        <w:t xml:space="preserve"> es ….”</w:t>
      </w:r>
    </w:p>
    <w:p w14:paraId="2AD9BF39" w14:textId="4D85B49D" w:rsidR="00FE6E92" w:rsidRPr="00FE6E92" w:rsidRDefault="00FE6E92" w:rsidP="00FE6E92">
      <w:pPr>
        <w:pStyle w:val="ListParagraph"/>
        <w:numPr>
          <w:ilvl w:val="3"/>
          <w:numId w:val="1"/>
        </w:numPr>
        <w:rPr>
          <w:bCs/>
        </w:rPr>
      </w:pPr>
      <w:r>
        <w:rPr>
          <w:rFonts w:cstheme="minorHAnsi"/>
        </w:rPr>
        <w:t>super</w:t>
      </w:r>
    </w:p>
    <w:p w14:paraId="1D6EC70D" w14:textId="565BB7E1" w:rsidR="00FE6E92" w:rsidRPr="00FE6E92" w:rsidRDefault="00FE6E92" w:rsidP="00FE6E92">
      <w:pPr>
        <w:pStyle w:val="ListParagraph"/>
        <w:numPr>
          <w:ilvl w:val="3"/>
          <w:numId w:val="1"/>
        </w:numPr>
        <w:rPr>
          <w:bCs/>
        </w:rPr>
      </w:pPr>
      <w:proofErr w:type="spellStart"/>
      <w:r>
        <w:rPr>
          <w:rFonts w:cstheme="minorHAnsi"/>
        </w:rPr>
        <w:t>sehr</w:t>
      </w:r>
      <w:proofErr w:type="spellEnd"/>
      <w:r>
        <w:rPr>
          <w:rFonts w:cstheme="minorHAnsi"/>
        </w:rPr>
        <w:t xml:space="preserve"> gut – very good</w:t>
      </w:r>
    </w:p>
    <w:p w14:paraId="04D8800C" w14:textId="7116523D" w:rsidR="00FE6E92" w:rsidRPr="00FE6E92" w:rsidRDefault="00FE6E92" w:rsidP="00FE6E92">
      <w:pPr>
        <w:pStyle w:val="ListParagraph"/>
        <w:numPr>
          <w:ilvl w:val="3"/>
          <w:numId w:val="1"/>
        </w:numPr>
        <w:rPr>
          <w:bCs/>
        </w:rPr>
      </w:pPr>
      <w:r>
        <w:rPr>
          <w:rFonts w:cstheme="minorHAnsi"/>
        </w:rPr>
        <w:t>gut - good</w:t>
      </w:r>
    </w:p>
    <w:p w14:paraId="4CDBBDDD" w14:textId="4688550B" w:rsidR="00FE6E92" w:rsidRPr="00FE6E92" w:rsidRDefault="00FE6E92" w:rsidP="00FE6E92">
      <w:pPr>
        <w:pStyle w:val="ListParagraph"/>
        <w:numPr>
          <w:ilvl w:val="3"/>
          <w:numId w:val="1"/>
        </w:numPr>
        <w:rPr>
          <w:bCs/>
        </w:rPr>
      </w:pPr>
      <w:proofErr w:type="spellStart"/>
      <w:r>
        <w:rPr>
          <w:rFonts w:cstheme="minorHAnsi"/>
        </w:rPr>
        <w:t>nicht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schlecht</w:t>
      </w:r>
      <w:proofErr w:type="spellEnd"/>
      <w:r>
        <w:rPr>
          <w:rFonts w:cstheme="minorHAnsi"/>
        </w:rPr>
        <w:t xml:space="preserve"> – not bad</w:t>
      </w:r>
    </w:p>
    <w:p w14:paraId="35A7A334" w14:textId="287A2CF6" w:rsidR="00FE6E92" w:rsidRPr="00FE6E92" w:rsidRDefault="00FE6E92" w:rsidP="00FE6E92">
      <w:pPr>
        <w:pStyle w:val="ListParagraph"/>
        <w:numPr>
          <w:ilvl w:val="3"/>
          <w:numId w:val="1"/>
        </w:numPr>
        <w:rPr>
          <w:bCs/>
        </w:rPr>
      </w:pPr>
      <w:proofErr w:type="spellStart"/>
      <w:r>
        <w:rPr>
          <w:rFonts w:cstheme="minorHAnsi"/>
        </w:rPr>
        <w:t>schlecht</w:t>
      </w:r>
      <w:proofErr w:type="spellEnd"/>
      <w:r>
        <w:rPr>
          <w:rFonts w:cstheme="minorHAnsi"/>
        </w:rPr>
        <w:t xml:space="preserve"> - bad</w:t>
      </w:r>
    </w:p>
    <w:p w14:paraId="035BD7C4" w14:textId="4D264DEA" w:rsidR="00FE6E92" w:rsidRPr="00020836" w:rsidRDefault="00FE6E92" w:rsidP="00FE6E92">
      <w:pPr>
        <w:pStyle w:val="ListParagraph"/>
        <w:numPr>
          <w:ilvl w:val="3"/>
          <w:numId w:val="1"/>
        </w:numPr>
        <w:rPr>
          <w:bCs/>
        </w:rPr>
      </w:pPr>
      <w:proofErr w:type="spellStart"/>
      <w:r>
        <w:rPr>
          <w:rFonts w:cstheme="minorHAnsi"/>
        </w:rPr>
        <w:t>sehr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schlecht</w:t>
      </w:r>
      <w:proofErr w:type="spellEnd"/>
      <w:r>
        <w:rPr>
          <w:rFonts w:cstheme="minorHAnsi"/>
        </w:rPr>
        <w:t xml:space="preserve"> – very bad</w:t>
      </w:r>
    </w:p>
    <w:p w14:paraId="5187ED83" w14:textId="3E7F7095" w:rsidR="00020836" w:rsidRPr="00020836" w:rsidRDefault="00020836" w:rsidP="00FE6E92">
      <w:pPr>
        <w:pStyle w:val="ListParagraph"/>
        <w:numPr>
          <w:ilvl w:val="3"/>
          <w:numId w:val="1"/>
        </w:numPr>
        <w:rPr>
          <w:bCs/>
        </w:rPr>
      </w:pPr>
      <w:r>
        <w:rPr>
          <w:rFonts w:cstheme="minorHAnsi"/>
        </w:rPr>
        <w:t>Other options not listed in class:</w:t>
      </w:r>
    </w:p>
    <w:p w14:paraId="33FC8092" w14:textId="77777777" w:rsidR="00020836" w:rsidRDefault="00020836" w:rsidP="00020836">
      <w:pPr>
        <w:pStyle w:val="ListParagraph"/>
        <w:numPr>
          <w:ilvl w:val="4"/>
          <w:numId w:val="1"/>
        </w:numPr>
        <w:rPr>
          <w:lang w:val="de-DE"/>
        </w:rPr>
      </w:pPr>
      <w:r>
        <w:rPr>
          <w:lang w:val="de-DE"/>
        </w:rPr>
        <w:t>fantastisch (fantastic)</w:t>
      </w:r>
    </w:p>
    <w:p w14:paraId="78DD1FFA" w14:textId="77777777" w:rsidR="00020836" w:rsidRPr="0000519E" w:rsidRDefault="00020836" w:rsidP="00020836">
      <w:pPr>
        <w:pStyle w:val="ListParagraph"/>
        <w:numPr>
          <w:ilvl w:val="4"/>
          <w:numId w:val="1"/>
        </w:numPr>
        <w:rPr>
          <w:lang w:val="de-DE"/>
        </w:rPr>
      </w:pPr>
      <w:r>
        <w:rPr>
          <w:lang w:val="de-DE"/>
        </w:rPr>
        <w:t>wunderbar (wonderful)</w:t>
      </w:r>
    </w:p>
    <w:p w14:paraId="5620A9D6" w14:textId="007DD79B" w:rsidR="00020836" w:rsidRPr="001C28CF" w:rsidRDefault="00020836" w:rsidP="00020836">
      <w:pPr>
        <w:pStyle w:val="ListParagraph"/>
        <w:numPr>
          <w:ilvl w:val="4"/>
          <w:numId w:val="1"/>
        </w:numPr>
        <w:rPr>
          <w:lang w:val="de-DE"/>
        </w:rPr>
      </w:pPr>
      <w:r w:rsidRPr="001C28CF">
        <w:rPr>
          <w:rFonts w:cstheme="minorHAnsi"/>
          <w:lang w:val="de-DE"/>
        </w:rPr>
        <w:t>toll</w:t>
      </w:r>
      <w:r>
        <w:rPr>
          <w:rFonts w:cstheme="minorHAnsi"/>
          <w:lang w:val="de-DE"/>
        </w:rPr>
        <w:t xml:space="preserve"> (awesome)</w:t>
      </w:r>
    </w:p>
    <w:p w14:paraId="3A0EDD38" w14:textId="07609BF5" w:rsidR="00020836" w:rsidRPr="00FE6E92" w:rsidRDefault="00020836" w:rsidP="00020836">
      <w:pPr>
        <w:pStyle w:val="ListParagraph"/>
        <w:numPr>
          <w:ilvl w:val="4"/>
          <w:numId w:val="1"/>
        </w:numPr>
        <w:rPr>
          <w:bCs/>
        </w:rPr>
      </w:pPr>
      <w:proofErr w:type="spellStart"/>
      <w:r>
        <w:rPr>
          <w:bCs/>
        </w:rPr>
        <w:t>furchtbar</w:t>
      </w:r>
      <w:proofErr w:type="spellEnd"/>
      <w:r>
        <w:rPr>
          <w:bCs/>
        </w:rPr>
        <w:t xml:space="preserve"> (horrible)</w:t>
      </w:r>
    </w:p>
    <w:p w14:paraId="6CDB0D0B" w14:textId="4D36E2EE" w:rsidR="00FE6E92" w:rsidRPr="00A1503E" w:rsidRDefault="00FE6E92" w:rsidP="00FE6E92">
      <w:pPr>
        <w:pStyle w:val="ListParagraph"/>
        <w:numPr>
          <w:ilvl w:val="3"/>
          <w:numId w:val="1"/>
        </w:numPr>
        <w:rPr>
          <w:bCs/>
          <w:lang w:val="de-DE"/>
        </w:rPr>
      </w:pPr>
      <w:r>
        <w:rPr>
          <w:rFonts w:cstheme="minorHAnsi"/>
        </w:rPr>
        <w:t xml:space="preserve">OR you can simply respond with “Es </w:t>
      </w:r>
      <w:proofErr w:type="spellStart"/>
      <w:r w:rsidR="00A1503E">
        <w:rPr>
          <w:rFonts w:cstheme="minorHAnsi"/>
        </w:rPr>
        <w:t>g</w:t>
      </w:r>
      <w:r>
        <w:rPr>
          <w:rFonts w:cstheme="minorHAnsi"/>
        </w:rPr>
        <w:t>eht</w:t>
      </w:r>
      <w:proofErr w:type="spellEnd"/>
      <w:r>
        <w:rPr>
          <w:rFonts w:cstheme="minorHAnsi"/>
        </w:rPr>
        <w:t xml:space="preserve">.” </w:t>
      </w:r>
      <w:r w:rsidRPr="00FE6E92">
        <w:rPr>
          <w:rFonts w:cstheme="minorHAnsi"/>
          <w:lang w:val="de-DE"/>
        </w:rPr>
        <w:t xml:space="preserve">(it’s going) DO NOT say </w:t>
      </w:r>
      <w:r w:rsidRPr="00FE6E92">
        <w:rPr>
          <w:rFonts w:cstheme="minorHAnsi"/>
          <w:strike/>
          <w:lang w:val="de-DE"/>
        </w:rPr>
        <w:t>Mir geht es es geht.</w:t>
      </w:r>
    </w:p>
    <w:p w14:paraId="4DACAF02" w14:textId="77777777" w:rsidR="00A1503E" w:rsidRPr="00FE6E92" w:rsidRDefault="00A1503E" w:rsidP="00A1503E">
      <w:pPr>
        <w:pStyle w:val="ListParagraph"/>
        <w:ind w:left="2880"/>
        <w:rPr>
          <w:bCs/>
          <w:lang w:val="de-DE"/>
        </w:rPr>
      </w:pPr>
    </w:p>
    <w:p w14:paraId="400DF463" w14:textId="6D20BEA6" w:rsidR="00FE6E92" w:rsidRPr="00FE6E92" w:rsidRDefault="00FE6E92" w:rsidP="00FE6E92">
      <w:pPr>
        <w:pStyle w:val="ListParagraph"/>
        <w:numPr>
          <w:ilvl w:val="2"/>
          <w:numId w:val="1"/>
        </w:numPr>
        <w:rPr>
          <w:bCs/>
        </w:rPr>
      </w:pPr>
      <w:r w:rsidRPr="00FE6E92">
        <w:rPr>
          <w:rFonts w:cstheme="minorHAnsi"/>
        </w:rPr>
        <w:t>The slang way of a</w:t>
      </w:r>
      <w:r>
        <w:rPr>
          <w:rFonts w:cstheme="minorHAnsi"/>
        </w:rPr>
        <w:t xml:space="preserve">sking “How’s it going?” is Wie </w:t>
      </w:r>
      <w:proofErr w:type="spellStart"/>
      <w:r>
        <w:rPr>
          <w:rFonts w:cstheme="minorHAnsi"/>
        </w:rPr>
        <w:t>geht’s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dir</w:t>
      </w:r>
      <w:proofErr w:type="spellEnd"/>
      <w:r>
        <w:rPr>
          <w:rFonts w:cstheme="minorHAnsi"/>
        </w:rPr>
        <w:t>)?</w:t>
      </w:r>
    </w:p>
    <w:p w14:paraId="1C3ECADC" w14:textId="37458335" w:rsidR="00FE6E92" w:rsidRPr="00020836" w:rsidRDefault="00FE6E92" w:rsidP="00FE6E92">
      <w:pPr>
        <w:pStyle w:val="ListParagraph"/>
        <w:numPr>
          <w:ilvl w:val="3"/>
          <w:numId w:val="1"/>
        </w:numPr>
        <w:rPr>
          <w:bCs/>
        </w:rPr>
      </w:pPr>
      <w:r>
        <w:rPr>
          <w:rFonts w:cstheme="minorHAnsi"/>
        </w:rPr>
        <w:t xml:space="preserve">the response would be “Mir </w:t>
      </w:r>
      <w:proofErr w:type="spellStart"/>
      <w:r>
        <w:rPr>
          <w:rFonts w:cstheme="minorHAnsi"/>
        </w:rPr>
        <w:t>geht’s</w:t>
      </w:r>
      <w:proofErr w:type="spellEnd"/>
      <w:r>
        <w:rPr>
          <w:rFonts w:cstheme="minorHAnsi"/>
        </w:rPr>
        <w:t xml:space="preserve"> …”</w:t>
      </w:r>
    </w:p>
    <w:p w14:paraId="3F8B4384" w14:textId="77777777" w:rsidR="00020836" w:rsidRPr="00020836" w:rsidRDefault="00020836" w:rsidP="00020836">
      <w:pPr>
        <w:pStyle w:val="ListParagraph"/>
        <w:rPr>
          <w:bCs/>
        </w:rPr>
      </w:pPr>
    </w:p>
    <w:p w14:paraId="00C74EFE" w14:textId="33758C11" w:rsidR="00020836" w:rsidRPr="00020836" w:rsidRDefault="00020836" w:rsidP="00020836">
      <w:pPr>
        <w:pStyle w:val="ListParagraph"/>
        <w:numPr>
          <w:ilvl w:val="0"/>
          <w:numId w:val="1"/>
        </w:numPr>
        <w:rPr>
          <w:bCs/>
        </w:rPr>
      </w:pPr>
      <w:r>
        <w:rPr>
          <w:rFonts w:cstheme="minorHAnsi"/>
        </w:rPr>
        <w:t>we then filled in our My Family vocabulary sheet (see below for the vocab)</w:t>
      </w:r>
    </w:p>
    <w:p w14:paraId="7C649BD3" w14:textId="77777777" w:rsidR="00020836" w:rsidRPr="00020836" w:rsidRDefault="00020836" w:rsidP="00020836">
      <w:pPr>
        <w:pStyle w:val="ListParagraph"/>
      </w:pPr>
    </w:p>
    <w:p w14:paraId="2B295853" w14:textId="77777777" w:rsidR="00A1503E" w:rsidRPr="00A1503E" w:rsidRDefault="00A1503E" w:rsidP="00A1503E">
      <w:pPr>
        <w:pStyle w:val="ListParagraph"/>
      </w:pPr>
    </w:p>
    <w:p w14:paraId="147BED57" w14:textId="74C2C4CD" w:rsidR="00020836" w:rsidRDefault="00020836" w:rsidP="00020836">
      <w:pPr>
        <w:pStyle w:val="ListParagraph"/>
        <w:numPr>
          <w:ilvl w:val="0"/>
          <w:numId w:val="1"/>
        </w:numPr>
      </w:pPr>
      <w:r w:rsidRPr="00E54768">
        <w:rPr>
          <w:b/>
        </w:rPr>
        <w:t>NEW VOCAB</w:t>
      </w:r>
      <w:r>
        <w:rPr>
          <w:b/>
        </w:rPr>
        <w:t xml:space="preserve"> we filled in the worksheet</w:t>
      </w:r>
      <w:r>
        <w:t>:</w:t>
      </w:r>
    </w:p>
    <w:p w14:paraId="714CCD50" w14:textId="77777777" w:rsidR="00020836" w:rsidRDefault="00020836" w:rsidP="00020836">
      <w:pPr>
        <w:pStyle w:val="ListParagraph"/>
        <w:numPr>
          <w:ilvl w:val="1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6117B" wp14:editId="77A9767E">
                <wp:simplePos x="0" y="0"/>
                <wp:positionH relativeFrom="column">
                  <wp:posOffset>2457450</wp:posOffset>
                </wp:positionH>
                <wp:positionV relativeFrom="paragraph">
                  <wp:posOffset>73660</wp:posOffset>
                </wp:positionV>
                <wp:extent cx="3895725" cy="3429000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A6FAC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parents – </w:t>
                            </w:r>
                            <w:proofErr w:type="spellStart"/>
                            <w:r>
                              <w:t>Eltern</w:t>
                            </w:r>
                            <w:proofErr w:type="spellEnd"/>
                          </w:p>
                          <w:p w14:paraId="1B3ADD5F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>kid(s) – Kind(er)</w:t>
                            </w:r>
                          </w:p>
                          <w:p w14:paraId="3C4B4EB8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male friend or boyfriend – Freund </w:t>
                            </w:r>
                          </w:p>
                          <w:p w14:paraId="3017AE14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female friend or girlfriend – </w:t>
                            </w:r>
                            <w:proofErr w:type="spellStart"/>
                            <w:r>
                              <w:t>Freundin</w:t>
                            </w:r>
                            <w:proofErr w:type="spellEnd"/>
                          </w:p>
                          <w:p w14:paraId="177E08D0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>friends – Freunde</w:t>
                            </w:r>
                          </w:p>
                          <w:p w14:paraId="5924DB58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siblings – </w:t>
                            </w:r>
                            <w:proofErr w:type="spellStart"/>
                            <w:r>
                              <w:t>Geschwister</w:t>
                            </w:r>
                            <w:proofErr w:type="spellEnd"/>
                          </w:p>
                          <w:p w14:paraId="75FF9941" w14:textId="77777777" w:rsidR="00020836" w:rsidRDefault="00020836" w:rsidP="00020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611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3.5pt;margin-top:5.8pt;width:306.75pt;height:2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" filled="f" stroked="f" strokeweight=".5pt">
                <v:textbox>
                  <w:txbxContent>
                    <w:p w14:paraId="121A6FAC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parents – </w:t>
                      </w:r>
                      <w:proofErr w:type="spellStart"/>
                      <w:r>
                        <w:t>Eltern</w:t>
                      </w:r>
                      <w:proofErr w:type="spellEnd"/>
                    </w:p>
                    <w:p w14:paraId="1B3ADD5F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>kid(s) – Kind(er)</w:t>
                      </w:r>
                    </w:p>
                    <w:p w14:paraId="3C4B4EB8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male friend or boyfriend – Freund </w:t>
                      </w:r>
                    </w:p>
                    <w:p w14:paraId="3017AE14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female friend or girlfriend – </w:t>
                      </w:r>
                      <w:proofErr w:type="spellStart"/>
                      <w:r>
                        <w:t>Freundin</w:t>
                      </w:r>
                      <w:proofErr w:type="spellEnd"/>
                    </w:p>
                    <w:p w14:paraId="177E08D0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>friends – Freunde</w:t>
                      </w:r>
                    </w:p>
                    <w:p w14:paraId="5924DB58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siblings – </w:t>
                      </w:r>
                      <w:proofErr w:type="spellStart"/>
                      <w:r>
                        <w:t>Geschwister</w:t>
                      </w:r>
                      <w:proofErr w:type="spellEnd"/>
                    </w:p>
                    <w:p w14:paraId="75FF9941" w14:textId="77777777" w:rsidR="00020836" w:rsidRDefault="00020836" w:rsidP="00020836"/>
                  </w:txbxContent>
                </v:textbox>
              </v:shape>
            </w:pict>
          </mc:Fallback>
        </mc:AlternateContent>
      </w:r>
      <w:proofErr w:type="spellStart"/>
      <w:r>
        <w:t>Meine</w:t>
      </w:r>
      <w:proofErr w:type="spellEnd"/>
      <w:r>
        <w:t xml:space="preserve"> </w:t>
      </w:r>
      <w:proofErr w:type="spellStart"/>
      <w:r>
        <w:t>Familie</w:t>
      </w:r>
      <w:proofErr w:type="spellEnd"/>
      <w:r>
        <w:t xml:space="preserve"> – My family</w:t>
      </w:r>
    </w:p>
    <w:p w14:paraId="2A6D646F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Sister(s) – </w:t>
      </w:r>
      <w:proofErr w:type="spellStart"/>
      <w:r>
        <w:t>Schwester</w:t>
      </w:r>
      <w:proofErr w:type="spellEnd"/>
      <w:r>
        <w:t>(n)</w:t>
      </w:r>
    </w:p>
    <w:p w14:paraId="41B2BF3B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brother – </w:t>
      </w:r>
      <w:proofErr w:type="spellStart"/>
      <w:r>
        <w:t>Bruder</w:t>
      </w:r>
      <w:proofErr w:type="spellEnd"/>
      <w:r>
        <w:t xml:space="preserve"> (</w:t>
      </w:r>
      <w:proofErr w:type="spellStart"/>
      <w:r>
        <w:t>Br</w:t>
      </w:r>
      <w:r>
        <w:rPr>
          <w:rFonts w:cstheme="minorHAnsi"/>
        </w:rPr>
        <w:t>ü</w:t>
      </w:r>
      <w:r>
        <w:t>der</w:t>
      </w:r>
      <w:proofErr w:type="spellEnd"/>
      <w:r>
        <w:t>)</w:t>
      </w:r>
    </w:p>
    <w:p w14:paraId="015F0A29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>mother – Mutter (</w:t>
      </w:r>
      <w:proofErr w:type="spellStart"/>
      <w:r>
        <w:t>M</w:t>
      </w:r>
      <w:r>
        <w:rPr>
          <w:rFonts w:cstheme="minorHAnsi"/>
        </w:rPr>
        <w:t>ü</w:t>
      </w:r>
      <w:r>
        <w:t>tter</w:t>
      </w:r>
      <w:proofErr w:type="spellEnd"/>
      <w:r>
        <w:t>)</w:t>
      </w:r>
    </w:p>
    <w:p w14:paraId="36158490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father – </w:t>
      </w:r>
      <w:proofErr w:type="spellStart"/>
      <w:r>
        <w:t>Vater</w:t>
      </w:r>
      <w:proofErr w:type="spellEnd"/>
      <w:r>
        <w:t xml:space="preserve"> (</w:t>
      </w:r>
      <w:proofErr w:type="spellStart"/>
      <w:r>
        <w:t>V</w:t>
      </w:r>
      <w:r>
        <w:rPr>
          <w:rFonts w:cstheme="minorHAnsi"/>
        </w:rPr>
        <w:t>ä</w:t>
      </w:r>
      <w:r>
        <w:t>ter</w:t>
      </w:r>
      <w:proofErr w:type="spellEnd"/>
      <w:r>
        <w:t>)</w:t>
      </w:r>
    </w:p>
    <w:p w14:paraId="728B4E98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>grandmother – Gro</w:t>
      </w:r>
      <w:r>
        <w:rPr>
          <w:rFonts w:cstheme="minorHAnsi"/>
        </w:rPr>
        <w:t>β</w:t>
      </w:r>
      <w:r>
        <w:t>mutter/Oma(s)</w:t>
      </w:r>
    </w:p>
    <w:p w14:paraId="6553110E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3C5AC" wp14:editId="4C3321BD">
                <wp:simplePos x="0" y="0"/>
                <wp:positionH relativeFrom="column">
                  <wp:posOffset>2457450</wp:posOffset>
                </wp:positionH>
                <wp:positionV relativeFrom="paragraph">
                  <wp:posOffset>106045</wp:posOffset>
                </wp:positionV>
                <wp:extent cx="3990975" cy="24098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BD5BF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>husband – Mann/</w:t>
                            </w:r>
                            <w:proofErr w:type="spellStart"/>
                            <w:r>
                              <w:t>Ehemann</w:t>
                            </w:r>
                            <w:proofErr w:type="spellEnd"/>
                          </w:p>
                          <w:p w14:paraId="0DF3D0DD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>wife – Frau/</w:t>
                            </w:r>
                            <w:proofErr w:type="spellStart"/>
                            <w:r>
                              <w:t>Ehefrau</w:t>
                            </w:r>
                            <w:proofErr w:type="spellEnd"/>
                          </w:p>
                          <w:p w14:paraId="5DA064E8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mother-in-law – </w:t>
                            </w:r>
                            <w:proofErr w:type="spellStart"/>
                            <w:r>
                              <w:t>Schwiegermutter</w:t>
                            </w:r>
                            <w:proofErr w:type="spellEnd"/>
                          </w:p>
                          <w:p w14:paraId="6D4C0214" w14:textId="77777777" w:rsidR="00020836" w:rsidRDefault="00020836" w:rsidP="00020836">
                            <w:pPr>
                              <w:ind w:left="1800"/>
                            </w:pPr>
                          </w:p>
                          <w:p w14:paraId="17F8A564" w14:textId="77777777" w:rsidR="00020836" w:rsidRDefault="00020836" w:rsidP="00020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3C5AC" id="Text Box 4" o:spid="_x0000_s1027" type="#_x0000_t202" style="position:absolute;left:0;text-align:left;margin-left:193.5pt;margin-top:8.35pt;width:314.25pt;height:1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" filled="f" stroked="f" strokeweight=".5pt">
                <v:textbox>
                  <w:txbxContent>
                    <w:p w14:paraId="526BD5BF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>husband – Mann/</w:t>
                      </w:r>
                      <w:proofErr w:type="spellStart"/>
                      <w:r>
                        <w:t>Ehemann</w:t>
                      </w:r>
                      <w:proofErr w:type="spellEnd"/>
                    </w:p>
                    <w:p w14:paraId="0DF3D0DD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>wife – Frau/</w:t>
                      </w:r>
                      <w:proofErr w:type="spellStart"/>
                      <w:r>
                        <w:t>Ehefrau</w:t>
                      </w:r>
                      <w:proofErr w:type="spellEnd"/>
                    </w:p>
                    <w:p w14:paraId="5DA064E8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mother-in-law – </w:t>
                      </w:r>
                      <w:proofErr w:type="spellStart"/>
                      <w:r>
                        <w:t>Schwiegermutter</w:t>
                      </w:r>
                      <w:proofErr w:type="spellEnd"/>
                    </w:p>
                    <w:p w14:paraId="6D4C0214" w14:textId="77777777" w:rsidR="00020836" w:rsidRDefault="00020836" w:rsidP="00020836">
                      <w:pPr>
                        <w:ind w:left="1800"/>
                      </w:pPr>
                    </w:p>
                    <w:p w14:paraId="17F8A564" w14:textId="77777777" w:rsidR="00020836" w:rsidRDefault="00020836" w:rsidP="00020836"/>
                  </w:txbxContent>
                </v:textbox>
              </v:shape>
            </w:pict>
          </mc:Fallback>
        </mc:AlternateContent>
      </w:r>
      <w:r>
        <w:t>grandfather – Gro</w:t>
      </w:r>
      <w:r>
        <w:rPr>
          <w:rFonts w:cstheme="minorHAnsi"/>
        </w:rPr>
        <w:t>β</w:t>
      </w:r>
      <w:proofErr w:type="spellStart"/>
      <w:r>
        <w:t>vater</w:t>
      </w:r>
      <w:proofErr w:type="spellEnd"/>
      <w:r>
        <w:t>/</w:t>
      </w:r>
      <w:proofErr w:type="spellStart"/>
      <w:r>
        <w:t>Opa</w:t>
      </w:r>
      <w:proofErr w:type="spellEnd"/>
      <w:r>
        <w:t>(s)</w:t>
      </w:r>
    </w:p>
    <w:p w14:paraId="3EC23F65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aunt(s) – </w:t>
      </w:r>
      <w:proofErr w:type="spellStart"/>
      <w:r>
        <w:t>Tante</w:t>
      </w:r>
      <w:proofErr w:type="spellEnd"/>
      <w:r>
        <w:t xml:space="preserve"> (n)</w:t>
      </w:r>
    </w:p>
    <w:p w14:paraId="3D06E274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Uncle(s) – </w:t>
      </w:r>
      <w:proofErr w:type="spellStart"/>
      <w:r>
        <w:t>Onkel</w:t>
      </w:r>
      <w:proofErr w:type="spellEnd"/>
      <w:r>
        <w:t>(n)</w:t>
      </w:r>
    </w:p>
    <w:p w14:paraId="4C2A5109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Nephew(s) – </w:t>
      </w:r>
      <w:proofErr w:type="spellStart"/>
      <w:r>
        <w:t>Neffe</w:t>
      </w:r>
      <w:proofErr w:type="spellEnd"/>
      <w:r>
        <w:t>(n)</w:t>
      </w:r>
    </w:p>
    <w:p w14:paraId="0E739865" w14:textId="77777777" w:rsidR="00020836" w:rsidRDefault="00020836" w:rsidP="00020836">
      <w:pPr>
        <w:pStyle w:val="ListParagraph"/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229B9" wp14:editId="482784C9">
                <wp:simplePos x="0" y="0"/>
                <wp:positionH relativeFrom="column">
                  <wp:posOffset>2531745</wp:posOffset>
                </wp:positionH>
                <wp:positionV relativeFrom="paragraph">
                  <wp:posOffset>123092</wp:posOffset>
                </wp:positionV>
                <wp:extent cx="4135755" cy="1758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175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FC945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father-in-law – </w:t>
                            </w:r>
                            <w:proofErr w:type="spellStart"/>
                            <w:r>
                              <w:t>Schwiegervater</w:t>
                            </w:r>
                            <w:proofErr w:type="spellEnd"/>
                          </w:p>
                          <w:p w14:paraId="17390E7F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daughter-in-law – </w:t>
                            </w:r>
                            <w:proofErr w:type="spellStart"/>
                            <w:r>
                              <w:t>Schwiegertochter</w:t>
                            </w:r>
                            <w:proofErr w:type="spellEnd"/>
                          </w:p>
                          <w:p w14:paraId="02EDDAFC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son-in-law – </w:t>
                            </w:r>
                            <w:proofErr w:type="spellStart"/>
                            <w:r>
                              <w:t>Schwiegersohn</w:t>
                            </w:r>
                            <w:proofErr w:type="spellEnd"/>
                          </w:p>
                          <w:p w14:paraId="79F6958A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sister-in-law– </w:t>
                            </w:r>
                            <w:proofErr w:type="spellStart"/>
                            <w:r>
                              <w:t>Schw</w:t>
                            </w:r>
                            <w:r>
                              <w:rPr>
                                <w:rFonts w:cstheme="minorHAnsi"/>
                              </w:rPr>
                              <w:t>ä</w:t>
                            </w:r>
                            <w:r>
                              <w:t>gerin</w:t>
                            </w:r>
                            <w:proofErr w:type="spellEnd"/>
                          </w:p>
                          <w:p w14:paraId="03D3BE7C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brother-in-law – </w:t>
                            </w:r>
                            <w:proofErr w:type="spellStart"/>
                            <w:r>
                              <w:t>Schwager</w:t>
                            </w:r>
                            <w:proofErr w:type="spellEnd"/>
                          </w:p>
                          <w:p w14:paraId="6D3F3C16" w14:textId="77777777" w:rsidR="00020836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great grandma – </w:t>
                            </w:r>
                            <w:proofErr w:type="spellStart"/>
                            <w:r>
                              <w:t>Urgro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βmu</w:t>
                            </w:r>
                            <w:r>
                              <w:t>tter/Uroma(s)</w:t>
                            </w:r>
                          </w:p>
                          <w:p w14:paraId="2DF11C2B" w14:textId="77777777" w:rsidR="00020836" w:rsidRPr="004C34A0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r>
                              <w:t xml:space="preserve">great grandpa – </w:t>
                            </w:r>
                            <w:proofErr w:type="spellStart"/>
                            <w:r>
                              <w:t>Urgro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βvater/Uropa(s)</w:t>
                            </w:r>
                          </w:p>
                          <w:p w14:paraId="15D260FC" w14:textId="77777777" w:rsidR="00020836" w:rsidRPr="007C47AD" w:rsidRDefault="00020836" w:rsidP="00020836">
                            <w:pPr>
                              <w:pStyle w:val="ListParagraph"/>
                              <w:numPr>
                                <w:ilvl w:val="2"/>
                                <w:numId w:val="3"/>
                              </w:num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Stief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… - step… (followed by mutter,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vater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>, etc.)</w:t>
                            </w:r>
                          </w:p>
                          <w:p w14:paraId="42DF6256" w14:textId="77777777" w:rsidR="00020836" w:rsidRPr="001863FF" w:rsidRDefault="00020836" w:rsidP="00020836">
                            <w:pPr>
                              <w:pStyle w:val="ListParagraph"/>
                              <w:ind w:left="2160"/>
                            </w:pPr>
                          </w:p>
                          <w:p w14:paraId="0ECC5F54" w14:textId="77777777" w:rsidR="00020836" w:rsidRDefault="00020836" w:rsidP="00020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29B9" id="Text Box 5" o:spid="_x0000_s1028" type="#_x0000_t202" style="position:absolute;left:0;text-align:left;margin-left:199.35pt;margin-top:9.7pt;width:325.65pt;height:1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" filled="f" stroked="f" strokeweight=".5pt">
                <v:textbox>
                  <w:txbxContent>
                    <w:p w14:paraId="0FDFC945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father-in-law – </w:t>
                      </w:r>
                      <w:proofErr w:type="spellStart"/>
                      <w:r>
                        <w:t>Schwiegervater</w:t>
                      </w:r>
                      <w:proofErr w:type="spellEnd"/>
                    </w:p>
                    <w:p w14:paraId="17390E7F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daughter-in-law – </w:t>
                      </w:r>
                      <w:proofErr w:type="spellStart"/>
                      <w:r>
                        <w:t>Schwiegertochter</w:t>
                      </w:r>
                      <w:proofErr w:type="spellEnd"/>
                    </w:p>
                    <w:p w14:paraId="02EDDAFC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son-in-law – </w:t>
                      </w:r>
                      <w:proofErr w:type="spellStart"/>
                      <w:r>
                        <w:t>Schwiegersohn</w:t>
                      </w:r>
                      <w:proofErr w:type="spellEnd"/>
                    </w:p>
                    <w:p w14:paraId="79F6958A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sister-in-law– </w:t>
                      </w:r>
                      <w:proofErr w:type="spellStart"/>
                      <w:r>
                        <w:t>Schw</w:t>
                      </w:r>
                      <w:r>
                        <w:rPr>
                          <w:rFonts w:cstheme="minorHAnsi"/>
                        </w:rPr>
                        <w:t>ä</w:t>
                      </w:r>
                      <w:r>
                        <w:t>gerin</w:t>
                      </w:r>
                      <w:proofErr w:type="spellEnd"/>
                    </w:p>
                    <w:p w14:paraId="03D3BE7C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brother-in-law – </w:t>
                      </w:r>
                      <w:proofErr w:type="spellStart"/>
                      <w:r>
                        <w:t>Schwager</w:t>
                      </w:r>
                      <w:proofErr w:type="spellEnd"/>
                    </w:p>
                    <w:p w14:paraId="6D3F3C16" w14:textId="77777777" w:rsidR="00020836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great grandma – </w:t>
                      </w:r>
                      <w:proofErr w:type="spellStart"/>
                      <w:r>
                        <w:t>Urgro</w:t>
                      </w:r>
                      <w:proofErr w:type="spellEnd"/>
                      <w:r>
                        <w:rPr>
                          <w:rFonts w:cstheme="minorHAnsi"/>
                        </w:rPr>
                        <w:t>βmu</w:t>
                      </w:r>
                      <w:r>
                        <w:t>tter/Uroma(s)</w:t>
                      </w:r>
                    </w:p>
                    <w:p w14:paraId="2DF11C2B" w14:textId="77777777" w:rsidR="00020836" w:rsidRPr="004C34A0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r>
                        <w:t xml:space="preserve">great grandpa – </w:t>
                      </w:r>
                      <w:proofErr w:type="spellStart"/>
                      <w:r>
                        <w:t>Urgro</w:t>
                      </w:r>
                      <w:proofErr w:type="spellEnd"/>
                      <w:r>
                        <w:rPr>
                          <w:rFonts w:cstheme="minorHAnsi"/>
                        </w:rPr>
                        <w:t>βvater/Uropa(s)</w:t>
                      </w:r>
                    </w:p>
                    <w:p w14:paraId="15D260FC" w14:textId="77777777" w:rsidR="00020836" w:rsidRPr="007C47AD" w:rsidRDefault="00020836" w:rsidP="00020836">
                      <w:pPr>
                        <w:pStyle w:val="ListParagraph"/>
                        <w:numPr>
                          <w:ilvl w:val="2"/>
                          <w:numId w:val="3"/>
                        </w:numPr>
                      </w:pPr>
                      <w:proofErr w:type="spellStart"/>
                      <w:r>
                        <w:rPr>
                          <w:rFonts w:cstheme="minorHAnsi"/>
                        </w:rPr>
                        <w:t>Stief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… - step… (followed by mutter, </w:t>
                      </w:r>
                      <w:proofErr w:type="spellStart"/>
                      <w:r>
                        <w:rPr>
                          <w:rFonts w:cstheme="minorHAnsi"/>
                        </w:rPr>
                        <w:t>vater</w:t>
                      </w:r>
                      <w:proofErr w:type="spellEnd"/>
                      <w:r>
                        <w:rPr>
                          <w:rFonts w:cstheme="minorHAnsi"/>
                        </w:rPr>
                        <w:t>, etc.)</w:t>
                      </w:r>
                    </w:p>
                    <w:p w14:paraId="42DF6256" w14:textId="77777777" w:rsidR="00020836" w:rsidRPr="001863FF" w:rsidRDefault="00020836" w:rsidP="00020836">
                      <w:pPr>
                        <w:pStyle w:val="ListParagraph"/>
                        <w:ind w:left="2160"/>
                      </w:pPr>
                    </w:p>
                    <w:p w14:paraId="0ECC5F54" w14:textId="77777777" w:rsidR="00020836" w:rsidRDefault="00020836" w:rsidP="00020836"/>
                  </w:txbxContent>
                </v:textbox>
              </v:shape>
            </w:pict>
          </mc:Fallback>
        </mc:AlternateContent>
      </w:r>
    </w:p>
    <w:p w14:paraId="03AA112B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Niece(s) – </w:t>
      </w:r>
      <w:proofErr w:type="spellStart"/>
      <w:r>
        <w:t>Nichte</w:t>
      </w:r>
      <w:proofErr w:type="spellEnd"/>
      <w:r>
        <w:t>(n)</w:t>
      </w:r>
    </w:p>
    <w:p w14:paraId="2E61541F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>Cousin(s) (male) – Cousin (s)</w:t>
      </w:r>
    </w:p>
    <w:p w14:paraId="66E4F743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Cousin(s) (female) – </w:t>
      </w:r>
      <w:proofErr w:type="spellStart"/>
      <w:r>
        <w:t>Kusine</w:t>
      </w:r>
      <w:proofErr w:type="spellEnd"/>
      <w:r>
        <w:t>(n)</w:t>
      </w:r>
    </w:p>
    <w:p w14:paraId="78EEA28C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Daughter(s) – </w:t>
      </w:r>
      <w:proofErr w:type="spellStart"/>
      <w:r>
        <w:t>Tochter</w:t>
      </w:r>
      <w:proofErr w:type="spellEnd"/>
      <w:r>
        <w:t xml:space="preserve"> (</w:t>
      </w:r>
      <w:proofErr w:type="spellStart"/>
      <w:r>
        <w:t>T</w:t>
      </w:r>
      <w:r>
        <w:rPr>
          <w:rFonts w:cstheme="minorHAnsi"/>
        </w:rPr>
        <w:t>ö</w:t>
      </w:r>
      <w:r>
        <w:t>chter</w:t>
      </w:r>
      <w:proofErr w:type="spellEnd"/>
      <w:r>
        <w:t>)</w:t>
      </w:r>
    </w:p>
    <w:p w14:paraId="75DED38F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>Son(s) – Sohn (pronounced zone) (</w:t>
      </w:r>
      <w:proofErr w:type="spellStart"/>
      <w:r>
        <w:t>S</w:t>
      </w:r>
      <w:r>
        <w:rPr>
          <w:rFonts w:cstheme="minorHAnsi"/>
        </w:rPr>
        <w:t>ö</w:t>
      </w:r>
      <w:r>
        <w:t>hne</w:t>
      </w:r>
      <w:proofErr w:type="spellEnd"/>
      <w:r>
        <w:t>)</w:t>
      </w:r>
    </w:p>
    <w:p w14:paraId="00671B26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grandkids/grandson(s) – </w:t>
      </w:r>
      <w:proofErr w:type="spellStart"/>
      <w:r>
        <w:t>Enkel</w:t>
      </w:r>
      <w:proofErr w:type="spellEnd"/>
    </w:p>
    <w:p w14:paraId="0E894092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 xml:space="preserve">granddaughter – </w:t>
      </w:r>
      <w:proofErr w:type="spellStart"/>
      <w:r>
        <w:t>Enkelin</w:t>
      </w:r>
      <w:proofErr w:type="spellEnd"/>
    </w:p>
    <w:p w14:paraId="427EEA9F" w14:textId="77777777" w:rsidR="00020836" w:rsidRDefault="00020836" w:rsidP="00020836">
      <w:pPr>
        <w:pStyle w:val="ListParagraph"/>
        <w:numPr>
          <w:ilvl w:val="2"/>
          <w:numId w:val="1"/>
        </w:numPr>
      </w:pPr>
      <w:r>
        <w:t>grandparents - Gro</w:t>
      </w:r>
      <w:r>
        <w:rPr>
          <w:rFonts w:cstheme="minorHAnsi"/>
        </w:rPr>
        <w:t>β</w:t>
      </w:r>
      <w:proofErr w:type="spellStart"/>
      <w:r>
        <w:t>eltern</w:t>
      </w:r>
      <w:proofErr w:type="spellEnd"/>
    </w:p>
    <w:p w14:paraId="19FBA5D8" w14:textId="77777777" w:rsidR="00020836" w:rsidRPr="00F901B1" w:rsidRDefault="00020836" w:rsidP="00020836">
      <w:pPr>
        <w:pStyle w:val="ListParagraph"/>
      </w:pPr>
    </w:p>
    <w:p w14:paraId="4B75C0B4" w14:textId="77777777" w:rsidR="00020836" w:rsidRPr="00FE6E92" w:rsidRDefault="00020836" w:rsidP="00020836">
      <w:pPr>
        <w:pStyle w:val="ListParagraph"/>
        <w:rPr>
          <w:bCs/>
        </w:rPr>
      </w:pPr>
    </w:p>
    <w:p w14:paraId="2BA851B3" w14:textId="5E10E970" w:rsidR="00E501D9" w:rsidRDefault="00B644C9" w:rsidP="00A14E85">
      <w:pPr>
        <w:rPr>
          <w:b/>
          <w:u w:val="single"/>
        </w:rPr>
      </w:pPr>
      <w:r w:rsidRPr="00B644C9">
        <w:rPr>
          <w:b/>
          <w:u w:val="single"/>
        </w:rPr>
        <w:t>Homework:</w:t>
      </w:r>
    </w:p>
    <w:p w14:paraId="4E7F6B21" w14:textId="0BF172FD" w:rsidR="000828CE" w:rsidRDefault="00020836" w:rsidP="00A14E85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>review the new vocab for asking how someone is doing and how to say family members titles</w:t>
      </w:r>
    </w:p>
    <w:p w14:paraId="48D4FC4C" w14:textId="7111310E" w:rsidR="00A1503E" w:rsidRDefault="00A1503E" w:rsidP="00A1503E">
      <w:pPr>
        <w:rPr>
          <w:bCs/>
        </w:rPr>
      </w:pPr>
    </w:p>
    <w:p w14:paraId="3B93D535" w14:textId="3167141E" w:rsidR="00A1503E" w:rsidRDefault="00A1503E" w:rsidP="00A1503E">
      <w:pPr>
        <w:rPr>
          <w:bCs/>
        </w:rPr>
      </w:pPr>
    </w:p>
    <w:p w14:paraId="5A7B8FC6" w14:textId="514786B4" w:rsidR="00A1503E" w:rsidRDefault="00A1503E" w:rsidP="00A1503E">
      <w:pPr>
        <w:rPr>
          <w:bCs/>
        </w:rPr>
      </w:pPr>
    </w:p>
    <w:p w14:paraId="4007972F" w14:textId="7E3FC036" w:rsidR="00A1503E" w:rsidRDefault="00A1503E" w:rsidP="00A1503E">
      <w:pPr>
        <w:rPr>
          <w:bCs/>
        </w:rPr>
      </w:pPr>
    </w:p>
    <w:p w14:paraId="6EBDC529" w14:textId="0141A551" w:rsidR="00A1503E" w:rsidRDefault="00A1503E" w:rsidP="00A1503E">
      <w:pPr>
        <w:rPr>
          <w:bCs/>
        </w:rPr>
      </w:pPr>
    </w:p>
    <w:p w14:paraId="4E6FCBCC" w14:textId="31EA33DE" w:rsidR="00A1503E" w:rsidRDefault="00A1503E" w:rsidP="00A1503E">
      <w:pPr>
        <w:rPr>
          <w:bCs/>
        </w:rPr>
      </w:pPr>
    </w:p>
    <w:p w14:paraId="00D49A07" w14:textId="7725B1DE" w:rsidR="00A1503E" w:rsidRDefault="00A1503E" w:rsidP="00A1503E">
      <w:pPr>
        <w:rPr>
          <w:bCs/>
        </w:rPr>
      </w:pPr>
    </w:p>
    <w:p w14:paraId="7C257BBF" w14:textId="45093B8F" w:rsidR="00A1503E" w:rsidRDefault="00A1503E" w:rsidP="00A1503E">
      <w:pPr>
        <w:rPr>
          <w:bCs/>
        </w:rPr>
      </w:pPr>
    </w:p>
    <w:p w14:paraId="0E3EA974" w14:textId="14F78C14" w:rsidR="00A1503E" w:rsidRDefault="00A1503E" w:rsidP="00A1503E">
      <w:pPr>
        <w:rPr>
          <w:bCs/>
        </w:rPr>
      </w:pPr>
    </w:p>
    <w:p w14:paraId="77C592EF" w14:textId="71A2D973" w:rsidR="00A1503E" w:rsidRDefault="00A1503E" w:rsidP="00A1503E">
      <w:pPr>
        <w:rPr>
          <w:bCs/>
        </w:rPr>
      </w:pPr>
    </w:p>
    <w:p w14:paraId="0F7D1015" w14:textId="4BDEC07B" w:rsidR="00A1503E" w:rsidRDefault="00A1503E" w:rsidP="00A1503E">
      <w:pPr>
        <w:rPr>
          <w:bCs/>
        </w:rPr>
      </w:pPr>
    </w:p>
    <w:p w14:paraId="3B8B1A22" w14:textId="62764FF5" w:rsidR="00A1503E" w:rsidRDefault="00A1503E" w:rsidP="00A1503E">
      <w:pPr>
        <w:rPr>
          <w:bCs/>
        </w:rPr>
      </w:pPr>
    </w:p>
    <w:p w14:paraId="6FE66063" w14:textId="740CB5DD" w:rsidR="00A1503E" w:rsidRDefault="00A1503E" w:rsidP="00A1503E">
      <w:pPr>
        <w:rPr>
          <w:bCs/>
        </w:rPr>
      </w:pPr>
    </w:p>
    <w:p w14:paraId="26A9E1E3" w14:textId="5E4B8C04" w:rsidR="00A1503E" w:rsidRDefault="00A1503E" w:rsidP="00A1503E">
      <w:pPr>
        <w:rPr>
          <w:bCs/>
        </w:rPr>
      </w:pPr>
    </w:p>
    <w:p w14:paraId="13476B65" w14:textId="4F54305E" w:rsidR="00A1503E" w:rsidRDefault="00A1503E" w:rsidP="00A1503E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261735B" wp14:editId="4B1A69A8">
            <wp:extent cx="5943600" cy="7924800"/>
            <wp:effectExtent l="0" t="0" r="0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4F05" w14:textId="011CED7B" w:rsidR="00A14E85" w:rsidRPr="00A14E85" w:rsidRDefault="00A1503E" w:rsidP="00A1503E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6B76231" wp14:editId="2C66DC44">
            <wp:extent cx="5943600" cy="792480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4E85" w:rsidRPr="00A14E85" w:rsidSect="004053C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FBE31" w14:textId="77777777" w:rsidR="007375FB" w:rsidRDefault="007375FB" w:rsidP="00C564E6">
      <w:pPr>
        <w:spacing w:after="0" w:line="240" w:lineRule="auto"/>
      </w:pPr>
      <w:r>
        <w:separator/>
      </w:r>
    </w:p>
  </w:endnote>
  <w:endnote w:type="continuationSeparator" w:id="0">
    <w:p w14:paraId="064B984B" w14:textId="77777777" w:rsidR="007375FB" w:rsidRDefault="007375FB" w:rsidP="00C56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E8F1" w14:textId="2C711A6A" w:rsidR="00C564E6" w:rsidRDefault="000641C8">
    <w:pPr>
      <w:pStyle w:val="Footer"/>
    </w:pPr>
    <w:r>
      <w:t xml:space="preserve">Adult </w:t>
    </w:r>
    <w:r w:rsidR="00106AC9">
      <w:t xml:space="preserve">A1-1 </w:t>
    </w:r>
    <w:r>
      <w:t>Notes</w:t>
    </w:r>
    <w:r w:rsidR="00C564E6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1F9E495" wp14:editId="0AC2ECB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1-11-13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C450BEE" w14:textId="43CE0BD7" w:rsidR="00C564E6" w:rsidRDefault="000828CE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November </w:t>
                                </w:r>
                                <w:r w:rsidR="00FE6E92">
                                  <w:rPr>
                                    <w:color w:val="7F7F7F" w:themeColor="text1" w:themeTint="80"/>
                                  </w:rPr>
                                  <w:t>13</w:t>
                                </w:r>
                                <w:r>
                                  <w:rPr>
                                    <w:color w:val="7F7F7F" w:themeColor="text1" w:themeTint="80"/>
                                  </w:rPr>
                                  <w:t>, 2021</w:t>
                                </w:r>
                              </w:p>
                            </w:sdtContent>
                          </w:sdt>
                          <w:p w14:paraId="7FE7A53D" w14:textId="77777777" w:rsidR="00C564E6" w:rsidRDefault="00C564E6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F9E495" id="Group 37" o:spid="_x0000_s1029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30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31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21-11-13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C450BEE" w14:textId="43CE0BD7" w:rsidR="00C564E6" w:rsidRDefault="000828CE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November </w:t>
                          </w:r>
                          <w:r w:rsidR="00FE6E92">
                            <w:rPr>
                              <w:color w:val="7F7F7F" w:themeColor="text1" w:themeTint="80"/>
                            </w:rPr>
                            <w:t>13</w:t>
                          </w:r>
                          <w:r>
                            <w:rPr>
                              <w:color w:val="7F7F7F" w:themeColor="text1" w:themeTint="80"/>
                            </w:rPr>
                            <w:t>, 2021</w:t>
                          </w:r>
                        </w:p>
                      </w:sdtContent>
                    </w:sdt>
                    <w:p w14:paraId="7FE7A53D" w14:textId="77777777" w:rsidR="00C564E6" w:rsidRDefault="00C564E6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C564E6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2FEFD7E" wp14:editId="3B4FB7A5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6DDE0" w14:textId="08664D0F" w:rsidR="00C564E6" w:rsidRDefault="00C564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85583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FEFD7E" id="Rectangle 40" o:spid="_x0000_s1032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14:paraId="4896DDE0" w14:textId="08664D0F" w:rsidR="00C564E6" w:rsidRDefault="00C564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85583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D4791" w14:textId="77777777" w:rsidR="007375FB" w:rsidRDefault="007375FB" w:rsidP="00C564E6">
      <w:pPr>
        <w:spacing w:after="0" w:line="240" w:lineRule="auto"/>
      </w:pPr>
      <w:r>
        <w:separator/>
      </w:r>
    </w:p>
  </w:footnote>
  <w:footnote w:type="continuationSeparator" w:id="0">
    <w:p w14:paraId="7B6170A7" w14:textId="77777777" w:rsidR="007375FB" w:rsidRDefault="007375FB" w:rsidP="00C56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6FDF" w14:textId="057C7D7C" w:rsidR="00C564E6" w:rsidRDefault="00585583">
    <w:pPr>
      <w:pStyle w:val="Header"/>
    </w:pPr>
    <w:r>
      <w:rPr>
        <w:noProof/>
      </w:rPr>
      <w:drawing>
        <wp:inline distT="0" distB="0" distL="0" distR="0" wp14:anchorId="13E6B679" wp14:editId="0068823C">
          <wp:extent cx="5943600" cy="8890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date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0E85"/>
    <w:multiLevelType w:val="hybridMultilevel"/>
    <w:tmpl w:val="4A32D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D519C"/>
    <w:multiLevelType w:val="hybridMultilevel"/>
    <w:tmpl w:val="3940A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F46BC6"/>
    <w:multiLevelType w:val="hybridMultilevel"/>
    <w:tmpl w:val="14B8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1C5"/>
    <w:rsid w:val="000039CF"/>
    <w:rsid w:val="00020836"/>
    <w:rsid w:val="00021332"/>
    <w:rsid w:val="00031B9F"/>
    <w:rsid w:val="000641C8"/>
    <w:rsid w:val="000828CE"/>
    <w:rsid w:val="000F064E"/>
    <w:rsid w:val="00106AC9"/>
    <w:rsid w:val="001461F0"/>
    <w:rsid w:val="00151BE6"/>
    <w:rsid w:val="00162E6C"/>
    <w:rsid w:val="001675D6"/>
    <w:rsid w:val="001B33D5"/>
    <w:rsid w:val="00223384"/>
    <w:rsid w:val="0029025F"/>
    <w:rsid w:val="002A50B7"/>
    <w:rsid w:val="002C2896"/>
    <w:rsid w:val="002D6DDD"/>
    <w:rsid w:val="003070C9"/>
    <w:rsid w:val="00327DF8"/>
    <w:rsid w:val="003E4027"/>
    <w:rsid w:val="00403DA9"/>
    <w:rsid w:val="00403EA4"/>
    <w:rsid w:val="004053CC"/>
    <w:rsid w:val="00411A1D"/>
    <w:rsid w:val="00461167"/>
    <w:rsid w:val="004A5847"/>
    <w:rsid w:val="004F6F4B"/>
    <w:rsid w:val="005045D9"/>
    <w:rsid w:val="005163E6"/>
    <w:rsid w:val="00585583"/>
    <w:rsid w:val="005940BF"/>
    <w:rsid w:val="005C2D35"/>
    <w:rsid w:val="005D45DB"/>
    <w:rsid w:val="0064161A"/>
    <w:rsid w:val="00641AE2"/>
    <w:rsid w:val="00670739"/>
    <w:rsid w:val="006A0876"/>
    <w:rsid w:val="006A1680"/>
    <w:rsid w:val="006E6FBF"/>
    <w:rsid w:val="006F41C5"/>
    <w:rsid w:val="007375FB"/>
    <w:rsid w:val="007B5647"/>
    <w:rsid w:val="007C6801"/>
    <w:rsid w:val="007C70EE"/>
    <w:rsid w:val="00861C95"/>
    <w:rsid w:val="008F4FE1"/>
    <w:rsid w:val="00984657"/>
    <w:rsid w:val="00996860"/>
    <w:rsid w:val="009C6D8A"/>
    <w:rsid w:val="00A14E85"/>
    <w:rsid w:val="00A1503E"/>
    <w:rsid w:val="00A24522"/>
    <w:rsid w:val="00A82E07"/>
    <w:rsid w:val="00B30B73"/>
    <w:rsid w:val="00B6121D"/>
    <w:rsid w:val="00B644C9"/>
    <w:rsid w:val="00B84661"/>
    <w:rsid w:val="00BB7616"/>
    <w:rsid w:val="00BD6078"/>
    <w:rsid w:val="00BF46D2"/>
    <w:rsid w:val="00C564E6"/>
    <w:rsid w:val="00C5755C"/>
    <w:rsid w:val="00D6441A"/>
    <w:rsid w:val="00DC1668"/>
    <w:rsid w:val="00E01936"/>
    <w:rsid w:val="00E501D9"/>
    <w:rsid w:val="00F3585C"/>
    <w:rsid w:val="00F44965"/>
    <w:rsid w:val="00F57955"/>
    <w:rsid w:val="00F65920"/>
    <w:rsid w:val="00F74FFA"/>
    <w:rsid w:val="00FE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3984F"/>
  <w15:docId w15:val="{A1A1F4D3-49D6-42C8-A3E6-8EDCA2D9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4E6"/>
  </w:style>
  <w:style w:type="paragraph" w:styleId="Footer">
    <w:name w:val="footer"/>
    <w:basedOn w:val="Normal"/>
    <w:link w:val="FooterChar"/>
    <w:uiPriority w:val="99"/>
    <w:unhideWhenUsed/>
    <w:rsid w:val="00C564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4E6"/>
  </w:style>
  <w:style w:type="paragraph" w:styleId="BalloonText">
    <w:name w:val="Balloon Text"/>
    <w:basedOn w:val="Normal"/>
    <w:link w:val="BalloonTextChar"/>
    <w:uiPriority w:val="99"/>
    <w:semiHidden/>
    <w:unhideWhenUsed/>
    <w:rsid w:val="0064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6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1A1D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C57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OneDrive\Documents\GermanClub\Documents\Stationary\GermanClub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2021-11-13T00:00:00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GermanClubLetter</Template>
  <TotalTime>20</TotalTime>
  <Pages>4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Furlan</dc:creator>
  <cp:lastModifiedBy>Marion Furlan</cp:lastModifiedBy>
  <cp:revision>7</cp:revision>
  <dcterms:created xsi:type="dcterms:W3CDTF">2021-11-13T17:34:00Z</dcterms:created>
  <dcterms:modified xsi:type="dcterms:W3CDTF">2021-11-13T19:47:00Z</dcterms:modified>
</cp:coreProperties>
</file>